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49D" w:rsidRPr="004D4A30" w:rsidRDefault="0088749D" w:rsidP="009A6485">
      <w:pPr>
        <w:rPr>
          <w:rFonts w:ascii="標楷體" w:eastAsia="標楷體" w:hAnsi="標楷體"/>
          <w:szCs w:val="24"/>
        </w:rPr>
      </w:pPr>
      <w:r w:rsidRPr="004D4A30">
        <w:rPr>
          <w:rFonts w:ascii="標楷體" w:eastAsia="標楷體" w:hAnsi="標楷體" w:hint="eastAsia"/>
          <w:szCs w:val="24"/>
        </w:rPr>
        <w:t>致︰大埔崇德黃建常紀念學校</w:t>
      </w:r>
    </w:p>
    <w:p w:rsidR="0088749D" w:rsidRPr="004D4A30" w:rsidRDefault="0088749D" w:rsidP="009A6485">
      <w:pPr>
        <w:tabs>
          <w:tab w:val="left" w:pos="1710"/>
        </w:tabs>
        <w:rPr>
          <w:rFonts w:ascii="標楷體" w:eastAsia="標楷體" w:hAnsi="標楷體"/>
          <w:szCs w:val="24"/>
        </w:rPr>
      </w:pPr>
      <w:r w:rsidRPr="004D4A30">
        <w:rPr>
          <w:rFonts w:ascii="標楷體" w:eastAsia="標楷體" w:hAnsi="標楷體" w:hint="eastAsia"/>
          <w:szCs w:val="24"/>
        </w:rPr>
        <w:t>敬啓者︰</w:t>
      </w:r>
      <w:r w:rsidRPr="004D4A30">
        <w:rPr>
          <w:rFonts w:ascii="標楷體" w:eastAsia="標楷體" w:hAnsi="標楷體"/>
          <w:szCs w:val="24"/>
        </w:rPr>
        <w:tab/>
      </w:r>
    </w:p>
    <w:p w:rsidR="0088749D" w:rsidRPr="004D4A30" w:rsidRDefault="0088749D" w:rsidP="00B77455">
      <w:pPr>
        <w:pStyle w:val="ListParagraph"/>
        <w:ind w:leftChars="0" w:left="360"/>
        <w:rPr>
          <w:rFonts w:ascii="標楷體" w:eastAsia="標楷體" w:hAnsi="標楷體"/>
          <w:szCs w:val="24"/>
        </w:rPr>
      </w:pPr>
    </w:p>
    <w:p w:rsidR="0088749D" w:rsidRDefault="0088749D" w:rsidP="00B8228D">
      <w:pPr>
        <w:pStyle w:val="ListParagraph"/>
        <w:ind w:leftChars="150" w:left="31680" w:firstLineChars="1700" w:firstLine="31680"/>
        <w:rPr>
          <w:rFonts w:ascii="標楷體" w:eastAsia="標楷體" w:hAnsi="標楷體"/>
          <w:u w:val="single"/>
        </w:rPr>
      </w:pPr>
      <w:r>
        <w:rPr>
          <w:rFonts w:ascii="標楷體" w:eastAsia="標楷體" w:hAnsi="標楷體" w:hint="eastAsia"/>
          <w:szCs w:val="24"/>
          <w:u w:val="single"/>
        </w:rPr>
        <w:t>學</w:t>
      </w:r>
      <w:r w:rsidRPr="00035143">
        <w:rPr>
          <w:rFonts w:ascii="標楷體" w:eastAsia="標楷體" w:hAnsi="標楷體" w:hint="eastAsia"/>
          <w:szCs w:val="24"/>
          <w:u w:val="single"/>
        </w:rPr>
        <w:t>校</w:t>
      </w:r>
      <w:r w:rsidRPr="00892ED6">
        <w:rPr>
          <w:rFonts w:ascii="標楷體" w:eastAsia="標楷體" w:hAnsi="標楷體" w:hint="eastAsia"/>
          <w:szCs w:val="24"/>
          <w:u w:val="single"/>
        </w:rPr>
        <w:t>午膳</w:t>
      </w:r>
      <w:bookmarkStart w:id="0" w:name="_GoBack"/>
      <w:bookmarkEnd w:id="0"/>
      <w:r w:rsidRPr="00035143">
        <w:rPr>
          <w:rFonts w:ascii="標楷體" w:eastAsia="標楷體" w:hAnsi="標楷體" w:hint="eastAsia"/>
          <w:szCs w:val="24"/>
          <w:u w:val="single"/>
        </w:rPr>
        <w:t>供應</w:t>
      </w:r>
      <w:r>
        <w:rPr>
          <w:rFonts w:ascii="標楷體" w:eastAsia="標楷體" w:hAnsi="標楷體" w:hint="eastAsia"/>
          <w:u w:val="single"/>
        </w:rPr>
        <w:t>服務</w:t>
      </w:r>
    </w:p>
    <w:p w:rsidR="0088749D" w:rsidRPr="00935B66" w:rsidRDefault="0088749D" w:rsidP="00B8228D">
      <w:pPr>
        <w:pStyle w:val="ListParagraph"/>
        <w:ind w:left="31680" w:firstLineChars="1500" w:firstLine="31680"/>
        <w:rPr>
          <w:rFonts w:ascii="標楷體" w:eastAsia="標楷體" w:hAnsi="標楷體"/>
          <w:szCs w:val="24"/>
        </w:rPr>
      </w:pPr>
      <w:r w:rsidRPr="00935B66">
        <w:rPr>
          <w:rFonts w:ascii="標楷體" w:eastAsia="標楷體" w:hAnsi="標楷體" w:hint="eastAsia"/>
          <w:szCs w:val="24"/>
        </w:rPr>
        <w:t>學校檔號：</w:t>
      </w:r>
      <w:r>
        <w:rPr>
          <w:rFonts w:ascii="標楷體" w:eastAsia="標楷體" w:hAnsi="標楷體"/>
          <w:szCs w:val="24"/>
        </w:rPr>
        <w:t>WKST001/15</w:t>
      </w:r>
    </w:p>
    <w:p w:rsidR="0088749D" w:rsidRPr="004D4A30" w:rsidRDefault="0088749D" w:rsidP="00B8228D">
      <w:pPr>
        <w:pStyle w:val="ListParagraph"/>
        <w:ind w:leftChars="150" w:left="31680" w:firstLineChars="950" w:firstLine="31680"/>
        <w:rPr>
          <w:rFonts w:ascii="標楷體" w:eastAsia="標楷體" w:hAnsi="標楷體"/>
          <w:szCs w:val="24"/>
        </w:rPr>
      </w:pPr>
      <w:r w:rsidRPr="004D4A30">
        <w:rPr>
          <w:rFonts w:ascii="標楷體" w:eastAsia="標楷體" w:hAnsi="標楷體" w:hint="eastAsia"/>
          <w:szCs w:val="24"/>
        </w:rPr>
        <w:t>遵守招標</w:t>
      </w:r>
      <w:r w:rsidRPr="004D4A30">
        <w:rPr>
          <w:rFonts w:ascii="標楷體" w:eastAsia="標楷體" w:hAnsi="標楷體"/>
          <w:szCs w:val="24"/>
        </w:rPr>
        <w:t>/</w:t>
      </w:r>
      <w:r w:rsidRPr="004D4A30">
        <w:rPr>
          <w:rFonts w:ascii="標楷體" w:eastAsia="標楷體" w:hAnsi="標楷體" w:hint="eastAsia"/>
          <w:szCs w:val="24"/>
        </w:rPr>
        <w:t>書面報價文件中的誠信及反圍標條款確認書</w:t>
      </w:r>
    </w:p>
    <w:p w:rsidR="0088749D" w:rsidRPr="004D4A30" w:rsidRDefault="0088749D" w:rsidP="00B77455">
      <w:pPr>
        <w:pStyle w:val="ListParagraph"/>
        <w:ind w:leftChars="0" w:left="360"/>
        <w:rPr>
          <w:rFonts w:ascii="標楷體" w:eastAsia="標楷體" w:hAnsi="標楷體"/>
          <w:szCs w:val="24"/>
        </w:rPr>
      </w:pPr>
    </w:p>
    <w:p w:rsidR="0088749D" w:rsidRPr="004D4A30" w:rsidRDefault="0088749D" w:rsidP="006A6F37">
      <w:pPr>
        <w:rPr>
          <w:rFonts w:ascii="標楷體" w:eastAsia="標楷體" w:hAnsi="標楷體"/>
          <w:szCs w:val="24"/>
        </w:rPr>
      </w:pPr>
    </w:p>
    <w:p w:rsidR="0088749D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，</w:t>
      </w:r>
      <w:r>
        <w:rPr>
          <w:rFonts w:ascii="標楷體" w:eastAsia="標楷體" w:hAnsi="標楷體" w:cs="DFHeiHK-W5"/>
          <w:kern w:val="0"/>
          <w:szCs w:val="24"/>
        </w:rPr>
        <w:t>__________________________________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投標者</w:t>
      </w:r>
      <w:r w:rsidRPr="004D4A30">
        <w:rPr>
          <w:rFonts w:ascii="標楷體" w:eastAsia="標楷體" w:hAnsi="標楷體" w:cs="DFHeiHK-W9"/>
          <w:kern w:val="0"/>
          <w:szCs w:val="24"/>
        </w:rPr>
        <w:t>/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書面報價</w:t>
      </w:r>
      <w:r>
        <w:rPr>
          <w:rFonts w:ascii="標楷體" w:eastAsia="標楷體" w:hAnsi="標楷體" w:cs="DFHeiHK-W9" w:hint="eastAsia"/>
          <w:kern w:val="0"/>
          <w:szCs w:val="24"/>
        </w:rPr>
        <w:t>者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的名稱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，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地址為</w:t>
      </w:r>
      <w:r>
        <w:rPr>
          <w:rFonts w:ascii="標楷體" w:eastAsia="標楷體" w:hAnsi="標楷體" w:cs="DFHeiHK-W5"/>
          <w:kern w:val="0"/>
          <w:szCs w:val="24"/>
        </w:rPr>
        <w:t>_______________________________________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投標者</w:t>
      </w:r>
      <w:r w:rsidRPr="004D4A30">
        <w:rPr>
          <w:rFonts w:ascii="標楷體" w:eastAsia="標楷體" w:hAnsi="標楷體" w:cs="DFHeiHK-W9"/>
          <w:kern w:val="0"/>
          <w:szCs w:val="24"/>
        </w:rPr>
        <w:t>/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書面報價</w:t>
      </w:r>
      <w:r>
        <w:rPr>
          <w:rFonts w:ascii="標楷體" w:eastAsia="標楷體" w:hAnsi="標楷體" w:cs="DFHeiHK-W9" w:hint="eastAsia"/>
          <w:kern w:val="0"/>
          <w:szCs w:val="24"/>
        </w:rPr>
        <w:t>者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的地址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]2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謹此提述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我們的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就上述服務所作的</w:t>
      </w:r>
      <w:r w:rsidRPr="00B8228D">
        <w:rPr>
          <w:rFonts w:ascii="標楷體" w:eastAsia="標楷體" w:hAnsi="標楷體" w:cs="DFHeiHK-W5" w:hint="eastAsia"/>
          <w:kern w:val="0"/>
          <w:szCs w:val="24"/>
        </w:rPr>
        <w:t>投標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。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]1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確認，於呈交本函件時，除本函件最後一段所提及的豁免通訊外，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並未：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向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大埔崇德黃建常紀念學校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以外的任何人士傳達任何投標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書面報價金額的資料；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透過與任何其他人士的安排調整任何投標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書面報價金額；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與任何其他人士就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或該其他人士是否應或不應投標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書面報價訂立任何安排；或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在投標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書面報價過程中以任何方式與任何其他人士串通。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呈交本函件後，在</w:t>
      </w:r>
      <w:r w:rsidRPr="004D4A30">
        <w:rPr>
          <w:rFonts w:ascii="標楷體" w:eastAsia="標楷體" w:hAnsi="標楷體" w:cs="DFHeiHK-W9" w:hint="eastAsia"/>
          <w:kern w:val="0"/>
          <w:szCs w:val="24"/>
        </w:rPr>
        <w:t>大埔崇德黃建常紀念學校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通知投標者招標結果之前，除本函件最後一段所提及的豁免通訊外，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不會：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向大埔崇德黃建常紀念學校以外的任何人士傳達任何關於投標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書面報價金額的資料；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透過與任何其他人士的安排調整任何投標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書面報價金額；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與任何其他人士就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</w:t>
      </w:r>
      <w:r>
        <w:rPr>
          <w:rFonts w:ascii="標楷體" w:eastAsia="標楷體" w:hAnsi="標楷體" w:cs="DFHeiHK-W5"/>
          <w:kern w:val="0"/>
          <w:szCs w:val="24"/>
        </w:rPr>
        <w:t>1</w:t>
      </w:r>
      <w:r w:rsidRPr="004D4A30">
        <w:rPr>
          <w:rFonts w:ascii="標楷體" w:eastAsia="標楷體" w:hAnsi="標楷體" w:cs="DFHeiHK-W5"/>
          <w:kern w:val="0"/>
          <w:szCs w:val="24"/>
        </w:rPr>
        <w:t xml:space="preserve"> 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或該其他人士是否應投標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書面報價訂立任何協議；或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Charcoal"/>
          <w:kern w:val="0"/>
          <w:szCs w:val="24"/>
        </w:rPr>
        <w:t>•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以其他任何方式與任何其他人士串通。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在本函件中，「豁免通訊」一詞即指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為獲得保險報價以計算投標</w:t>
      </w:r>
      <w:r>
        <w:rPr>
          <w:rFonts w:ascii="標楷體" w:eastAsia="標楷體" w:hAnsi="標楷體" w:cs="DFHeiHK-W5"/>
          <w:kern w:val="0"/>
          <w:szCs w:val="24"/>
        </w:rPr>
        <w:t>/</w:t>
      </w:r>
      <w:r>
        <w:rPr>
          <w:rFonts w:ascii="標楷體" w:eastAsia="標楷體" w:hAnsi="標楷體" w:cs="DFHeiHK-W5" w:hint="eastAsia"/>
          <w:kern w:val="0"/>
          <w:szCs w:val="24"/>
        </w:rPr>
        <w:t>書面報價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價格而向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的承保人或經紀人發出受嚴格保密的通訊，以及為獲得</w:t>
      </w:r>
      <w:r w:rsidRPr="004D4A30">
        <w:rPr>
          <w:rFonts w:ascii="標楷體" w:eastAsia="標楷體" w:hAnsi="標楷體" w:cs="DFHeiHK-W5"/>
          <w:kern w:val="0"/>
          <w:szCs w:val="24"/>
        </w:rPr>
        <w:t>[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本人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我們</w:t>
      </w:r>
      <w:r w:rsidRPr="004D4A30">
        <w:rPr>
          <w:rFonts w:ascii="標楷體" w:eastAsia="標楷體" w:hAnsi="標楷體" w:cs="DFHeiHK-W5"/>
          <w:kern w:val="0"/>
          <w:szCs w:val="24"/>
        </w:rPr>
        <w:t>]1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的顧問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分判承辦商協助編製標書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書面報價而向他們發出受嚴格保密的通訊。</w:t>
      </w: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Cs w:val="24"/>
        </w:rPr>
      </w:pP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/>
          <w:kern w:val="0"/>
          <w:szCs w:val="24"/>
        </w:rPr>
      </w:pPr>
    </w:p>
    <w:p w:rsidR="0088749D" w:rsidRPr="004D4A30" w:rsidRDefault="0088749D" w:rsidP="00700943">
      <w:pPr>
        <w:autoSpaceDE w:val="0"/>
        <w:autoSpaceDN w:val="0"/>
        <w:adjustRightInd w:val="0"/>
        <w:rPr>
          <w:rFonts w:ascii="標楷體" w:eastAsia="標楷體" w:hAnsi="標楷體"/>
          <w:kern w:val="0"/>
          <w:szCs w:val="24"/>
        </w:rPr>
      </w:pPr>
    </w:p>
    <w:p w:rsidR="0088749D" w:rsidRPr="004D4A30" w:rsidRDefault="0088749D" w:rsidP="00B8228D">
      <w:pPr>
        <w:autoSpaceDE w:val="0"/>
        <w:autoSpaceDN w:val="0"/>
        <w:adjustRightInd w:val="0"/>
        <w:ind w:firstLineChars="2650" w:firstLine="31680"/>
        <w:rPr>
          <w:rFonts w:ascii="標楷體" w:eastAsia="標楷體" w:hAnsi="標楷體"/>
          <w:kern w:val="0"/>
          <w:szCs w:val="24"/>
        </w:rPr>
      </w:pPr>
      <w:r w:rsidRPr="004D4A30">
        <w:rPr>
          <w:rFonts w:ascii="標楷體" w:eastAsia="標楷體" w:hAnsi="標楷體"/>
          <w:kern w:val="0"/>
          <w:szCs w:val="24"/>
        </w:rPr>
        <w:t>_________________________</w:t>
      </w:r>
    </w:p>
    <w:p w:rsidR="0088749D" w:rsidRPr="004D4A30" w:rsidRDefault="0088749D" w:rsidP="00B8228D">
      <w:pPr>
        <w:autoSpaceDE w:val="0"/>
        <w:autoSpaceDN w:val="0"/>
        <w:adjustRightInd w:val="0"/>
        <w:ind w:firstLineChars="2600" w:firstLine="31680"/>
        <w:rPr>
          <w:rFonts w:ascii="標楷體" w:eastAsia="標楷體" w:hAnsi="標楷體" w:cs="DFHeiHK-W5"/>
          <w:kern w:val="0"/>
          <w:szCs w:val="24"/>
        </w:rPr>
      </w:pPr>
      <w:r w:rsidRPr="004D4A30">
        <w:rPr>
          <w:rFonts w:ascii="標楷體" w:eastAsia="標楷體" w:hAnsi="標楷體" w:cs="DFHeiHK-W5" w:hint="eastAsia"/>
          <w:kern w:val="0"/>
          <w:szCs w:val="24"/>
        </w:rPr>
        <w:t>（代表投標者</w:t>
      </w:r>
      <w:r w:rsidRPr="004D4A30">
        <w:rPr>
          <w:rFonts w:ascii="標楷體" w:eastAsia="標楷體" w:hAnsi="標楷體" w:cs="DFHeiHK-W5"/>
          <w:kern w:val="0"/>
          <w:szCs w:val="24"/>
        </w:rPr>
        <w:t>/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書面報價</w:t>
      </w:r>
      <w:r w:rsidRPr="00EE3012">
        <w:rPr>
          <w:rFonts w:ascii="標楷體" w:eastAsia="標楷體" w:hAnsi="標楷體" w:cs="DFHeiHK-W5" w:hint="eastAsia"/>
          <w:kern w:val="0"/>
          <w:szCs w:val="24"/>
        </w:rPr>
        <w:t>者</w:t>
      </w:r>
      <w:r w:rsidRPr="004D4A30">
        <w:rPr>
          <w:rFonts w:ascii="標楷體" w:eastAsia="標楷體" w:hAnsi="標楷體" w:cs="DFHeiHK-W5" w:hint="eastAsia"/>
          <w:kern w:val="0"/>
          <w:szCs w:val="24"/>
        </w:rPr>
        <w:t>簽署）</w:t>
      </w:r>
    </w:p>
    <w:p w:rsidR="0088749D" w:rsidRDefault="0088749D" w:rsidP="00C750F9">
      <w:pPr>
        <w:autoSpaceDE w:val="0"/>
        <w:autoSpaceDN w:val="0"/>
        <w:adjustRightInd w:val="0"/>
        <w:rPr>
          <w:rFonts w:ascii="新細明體" w:cs="DFHeiHK-W5"/>
          <w:kern w:val="0"/>
          <w:sz w:val="18"/>
          <w:szCs w:val="18"/>
        </w:rPr>
      </w:pPr>
    </w:p>
    <w:p w:rsidR="0088749D" w:rsidRDefault="0088749D" w:rsidP="00C750F9">
      <w:pPr>
        <w:autoSpaceDE w:val="0"/>
        <w:autoSpaceDN w:val="0"/>
        <w:adjustRightInd w:val="0"/>
        <w:rPr>
          <w:rFonts w:ascii="新細明體" w:cs="DFHeiHK-W5"/>
          <w:kern w:val="0"/>
          <w:sz w:val="18"/>
          <w:szCs w:val="18"/>
        </w:rPr>
      </w:pPr>
    </w:p>
    <w:p w:rsidR="0088749D" w:rsidRPr="001F6F32" w:rsidRDefault="0088749D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>
        <w:rPr>
          <w:rFonts w:ascii="DFHeiHK-W5" w:eastAsia="DFHeiHK-W5" w:cs="DFHeiHK-W5"/>
          <w:kern w:val="0"/>
          <w:sz w:val="9"/>
          <w:szCs w:val="9"/>
        </w:rPr>
        <w:t>1</w:t>
      </w:r>
      <w:r w:rsidRPr="001F6F32">
        <w:rPr>
          <w:rFonts w:ascii="標楷體" w:eastAsia="標楷體" w:hAnsi="標楷體" w:cs="DFHeiHK-W5"/>
          <w:kern w:val="0"/>
          <w:sz w:val="9"/>
          <w:szCs w:val="9"/>
        </w:rPr>
        <w:t xml:space="preserve">. </w:t>
      </w: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刪除不適用者</w:t>
      </w:r>
    </w:p>
    <w:p w:rsidR="0088749D" w:rsidRPr="001F6F32" w:rsidRDefault="0088749D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/>
          <w:kern w:val="0"/>
          <w:sz w:val="9"/>
          <w:szCs w:val="9"/>
        </w:rPr>
        <w:t xml:space="preserve">2. </w:t>
      </w: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若投標者包括組成合夥、合營企業或其他形式組織的兩名或兩名以上人士或兩間或以上公司，方括號內的部分應擴展至包</w:t>
      </w:r>
    </w:p>
    <w:p w:rsidR="0088749D" w:rsidRPr="001F6F32" w:rsidRDefault="0088749D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括該等人士或公司各自的名稱及地址。</w:t>
      </w:r>
    </w:p>
    <w:p w:rsidR="0088749D" w:rsidRPr="001F6F32" w:rsidRDefault="0088749D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/>
          <w:kern w:val="0"/>
          <w:sz w:val="9"/>
          <w:szCs w:val="9"/>
        </w:rPr>
        <w:t xml:space="preserve">3. </w:t>
      </w: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若投標者包括組成合夥、合營企業或其他形式組織的兩名或兩名以上人士或兩間或以上公司，而所有該等人士或公司均須</w:t>
      </w:r>
    </w:p>
    <w:p w:rsidR="0088749D" w:rsidRPr="001F6F32" w:rsidRDefault="0088749D" w:rsidP="00C750F9">
      <w:pPr>
        <w:autoSpaceDE w:val="0"/>
        <w:autoSpaceDN w:val="0"/>
        <w:adjustRightInd w:val="0"/>
        <w:rPr>
          <w:rFonts w:ascii="標楷體" w:eastAsia="標楷體" w:hAnsi="標楷體" w:cs="DFHeiHK-W5"/>
          <w:kern w:val="0"/>
          <w:sz w:val="18"/>
          <w:szCs w:val="18"/>
        </w:rPr>
      </w:pPr>
      <w:r w:rsidRPr="001F6F32">
        <w:rPr>
          <w:rFonts w:ascii="標楷體" w:eastAsia="標楷體" w:hAnsi="標楷體" w:cs="DFHeiHK-W5" w:hint="eastAsia"/>
          <w:kern w:val="0"/>
          <w:sz w:val="18"/>
          <w:szCs w:val="18"/>
        </w:rPr>
        <w:t>簽署。該等人士或公司各自的簽署人須為獲授權人士，代表該人士或公司簽署本合約。</w:t>
      </w:r>
    </w:p>
    <w:sectPr w:rsidR="0088749D" w:rsidRPr="001F6F32" w:rsidSect="001F6F3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49D" w:rsidRDefault="0088749D" w:rsidP="00AF6330">
      <w:r>
        <w:separator/>
      </w:r>
    </w:p>
  </w:endnote>
  <w:endnote w:type="continuationSeparator" w:id="1">
    <w:p w:rsidR="0088749D" w:rsidRDefault="0088749D" w:rsidP="00AF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libri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HeiHK-W5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FHeiHK-W9">
    <w:altName w:val="華康少女文字W3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harcoal">
    <w:altName w:val="華康少女文字W3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49D" w:rsidRDefault="0088749D" w:rsidP="00AF6330">
      <w:r>
        <w:separator/>
      </w:r>
    </w:p>
  </w:footnote>
  <w:footnote w:type="continuationSeparator" w:id="1">
    <w:p w:rsidR="0088749D" w:rsidRDefault="0088749D" w:rsidP="00AF63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507FE"/>
    <w:multiLevelType w:val="hybridMultilevel"/>
    <w:tmpl w:val="B69AD596"/>
    <w:lvl w:ilvl="0" w:tplc="37E6DF4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6330"/>
    <w:rsid w:val="00035143"/>
    <w:rsid w:val="000C75E5"/>
    <w:rsid w:val="00180354"/>
    <w:rsid w:val="00183D78"/>
    <w:rsid w:val="00183DA4"/>
    <w:rsid w:val="001F6F32"/>
    <w:rsid w:val="00366DE9"/>
    <w:rsid w:val="004D4A30"/>
    <w:rsid w:val="00543C3E"/>
    <w:rsid w:val="006361B3"/>
    <w:rsid w:val="00664FDF"/>
    <w:rsid w:val="006A6F37"/>
    <w:rsid w:val="00700943"/>
    <w:rsid w:val="007E7369"/>
    <w:rsid w:val="00802A52"/>
    <w:rsid w:val="00827C7D"/>
    <w:rsid w:val="0088749D"/>
    <w:rsid w:val="00892ED6"/>
    <w:rsid w:val="008A1F7C"/>
    <w:rsid w:val="008E109B"/>
    <w:rsid w:val="00920E5A"/>
    <w:rsid w:val="00921E0E"/>
    <w:rsid w:val="00933A84"/>
    <w:rsid w:val="00935B66"/>
    <w:rsid w:val="009A6485"/>
    <w:rsid w:val="009A7A10"/>
    <w:rsid w:val="009D007B"/>
    <w:rsid w:val="009F7A82"/>
    <w:rsid w:val="00A46361"/>
    <w:rsid w:val="00A75851"/>
    <w:rsid w:val="00AF6330"/>
    <w:rsid w:val="00B77455"/>
    <w:rsid w:val="00B8228D"/>
    <w:rsid w:val="00BD69DE"/>
    <w:rsid w:val="00C750F9"/>
    <w:rsid w:val="00CB31F5"/>
    <w:rsid w:val="00D16563"/>
    <w:rsid w:val="00D26298"/>
    <w:rsid w:val="00D51B82"/>
    <w:rsid w:val="00DF0C39"/>
    <w:rsid w:val="00E61B57"/>
    <w:rsid w:val="00E96F88"/>
    <w:rsid w:val="00EE0838"/>
    <w:rsid w:val="00EE3012"/>
    <w:rsid w:val="00F56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C39"/>
    <w:pPr>
      <w:widowControl w:val="0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F63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F6330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AF63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F6330"/>
    <w:rPr>
      <w:rFonts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AF6330"/>
    <w:pPr>
      <w:ind w:leftChars="200" w:left="480"/>
    </w:pPr>
  </w:style>
  <w:style w:type="paragraph" w:styleId="BalloonText">
    <w:name w:val="Balloon Text"/>
    <w:basedOn w:val="Normal"/>
    <w:link w:val="BalloonTextChar"/>
    <w:uiPriority w:val="99"/>
    <w:semiHidden/>
    <w:rsid w:val="001F6F32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F6F32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141</Words>
  <Characters>807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room106</dc:creator>
  <cp:keywords/>
  <dc:description/>
  <cp:lastModifiedBy>administrator</cp:lastModifiedBy>
  <cp:revision>9</cp:revision>
  <cp:lastPrinted>2015-02-18T02:50:00Z</cp:lastPrinted>
  <dcterms:created xsi:type="dcterms:W3CDTF">2015-03-03T08:40:00Z</dcterms:created>
  <dcterms:modified xsi:type="dcterms:W3CDTF">2015-03-16T01:26:00Z</dcterms:modified>
</cp:coreProperties>
</file>